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124A1" w14:textId="68184746" w:rsidR="00A62D44" w:rsidRPr="004C6EEE" w:rsidRDefault="00FA1A77" w:rsidP="00AF0D6E">
      <w:pPr>
        <w:pStyle w:val="Body"/>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r>
        <w:t>July</w:t>
      </w:r>
      <w:r w:rsidR="00653DB1">
        <w:t xml:space="preserve"> 202</w:t>
      </w:r>
      <w:r>
        <w:t>4</w:t>
      </w: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2DDE51B3" w:rsidR="00AD784C" w:rsidRPr="005E2091" w:rsidRDefault="00AF0D6E" w:rsidP="00AF0D6E">
            <w:pPr>
              <w:pStyle w:val="Heading1"/>
            </w:pPr>
            <w:r>
              <w:t>Registration information for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65CF4DB2" w14:textId="77777777" w:rsidR="00AF0D6E" w:rsidRDefault="00AF0D6E" w:rsidP="00AF0D6E">
      <w:pPr>
        <w:pStyle w:val="Body"/>
      </w:pPr>
      <w:r>
        <w:t>Registration aims to increase safeguards across the entire disability community by improving the quality and safety of disability services. Registration forms part of the Victorian Government’s “zero tolerance” approach to abuse of people with disability.</w:t>
      </w:r>
    </w:p>
    <w:p w14:paraId="342661C0" w14:textId="77777777" w:rsidR="005E77AF" w:rsidRDefault="00540A4B" w:rsidP="005E77AF">
      <w:pPr>
        <w:pStyle w:val="Body"/>
      </w:pPr>
      <w:r w:rsidRPr="00540A4B">
        <w:t>The Disability Worker Registration Board of Victoria is responsible for assessing skills, experience and suitability for registration and registering disability workers that meet set standards for registration.</w:t>
      </w:r>
    </w:p>
    <w:p w14:paraId="4746AF27" w14:textId="53B3CF59" w:rsidR="00AF0D6E" w:rsidRPr="005E77AF" w:rsidRDefault="00AF0D6E" w:rsidP="005E77AF">
      <w:pPr>
        <w:pStyle w:val="Heading1"/>
      </w:pPr>
      <w:r w:rsidRPr="00AF0D6E">
        <w:t>Why does being a registered disability worker matter?</w:t>
      </w:r>
    </w:p>
    <w:p w14:paraId="7DBA47DA" w14:textId="77777777" w:rsidR="00AF0D6E" w:rsidRPr="00AF0D6E" w:rsidRDefault="00AF0D6E" w:rsidP="00AF0D6E">
      <w:pPr>
        <w:pStyle w:val="Body"/>
      </w:pPr>
      <w:r w:rsidRPr="00AF0D6E">
        <w:t>Registered disability workers show they have the skills and experience to deliver quality services, providing confidence to people with disability and their families.</w:t>
      </w:r>
    </w:p>
    <w:p w14:paraId="6E636A7B" w14:textId="77777777" w:rsidR="00AF0D6E" w:rsidRPr="00AF0D6E" w:rsidRDefault="00AF0D6E" w:rsidP="00AF0D6E">
      <w:pPr>
        <w:pStyle w:val="Body"/>
      </w:pPr>
      <w:r w:rsidRPr="00AF0D6E">
        <w:t>Employers choosing registered workers show their commitment to an independently assessed quality workforce.</w:t>
      </w:r>
    </w:p>
    <w:p w14:paraId="76F8ED49" w14:textId="6176D931" w:rsidR="00AF0D6E" w:rsidRDefault="00AF0D6E" w:rsidP="00AF0D6E">
      <w:pPr>
        <w:pStyle w:val="Body"/>
      </w:pPr>
      <w:r w:rsidRPr="00AF0D6E">
        <w:t>Registration is currently free, voluntary, increases overall community confidence in the sector and ensures that people with disability can access safe and quality services – no matter how they</w:t>
      </w:r>
      <w:r>
        <w:t xml:space="preserve"> </w:t>
      </w:r>
      <w:r w:rsidRPr="00AF0D6E">
        <w:t>are funded.</w:t>
      </w:r>
    </w:p>
    <w:p w14:paraId="78EC84E7" w14:textId="70284D18" w:rsidR="006E00F1" w:rsidRPr="00AF0D6E" w:rsidRDefault="006E00F1" w:rsidP="006E00F1">
      <w:pPr>
        <w:pStyle w:val="Body"/>
      </w:pPr>
      <w:r>
        <w:t>We undertake and pay for an applicant’s police check.</w:t>
      </w:r>
    </w:p>
    <w:p w14:paraId="46B40C6B" w14:textId="55227A51" w:rsidR="00AF0D6E" w:rsidRPr="00AF0D6E" w:rsidRDefault="00AF0D6E" w:rsidP="00AF0D6E">
      <w:pPr>
        <w:pStyle w:val="Body"/>
      </w:pPr>
      <w:r w:rsidRPr="00AF0D6E">
        <w:t xml:space="preserve">Disability worker registration provides additional checks to the NDIS Worker Screening Check by also assessing a person’s skills and experience and setting continuing professional development standards. </w:t>
      </w:r>
    </w:p>
    <w:p w14:paraId="044D4B4D" w14:textId="209A2974" w:rsidR="00AF0D6E" w:rsidRPr="00AF0D6E" w:rsidRDefault="00AF0D6E" w:rsidP="00AF0D6E">
      <w:pPr>
        <w:pStyle w:val="Body"/>
      </w:pPr>
      <w:r w:rsidRPr="00AF0D6E">
        <w:t>Each registration year starts on 1 October and ends 30 September the following year. Registered disability workers must renew their registration</w:t>
      </w:r>
      <w:r>
        <w:t xml:space="preserve"> </w:t>
      </w:r>
      <w:r w:rsidRPr="00AF0D6E">
        <w:t>each year.</w:t>
      </w:r>
    </w:p>
    <w:p w14:paraId="244E8810" w14:textId="49CA0A7F" w:rsidR="00AF0D6E" w:rsidRPr="00AF0D6E" w:rsidRDefault="00AF0D6E" w:rsidP="00AF0D6E">
      <w:pPr>
        <w:pStyle w:val="Heading1"/>
      </w:pPr>
      <w:r w:rsidRPr="00AF0D6E">
        <w:t>What do workers need</w:t>
      </w:r>
      <w:r w:rsidR="005E77AF">
        <w:t xml:space="preserve"> </w:t>
      </w:r>
      <w:r w:rsidRPr="00AF0D6E">
        <w:t>to register?</w:t>
      </w:r>
    </w:p>
    <w:p w14:paraId="73C6A567" w14:textId="77777777" w:rsidR="00AF0D6E" w:rsidRPr="00AF0D6E" w:rsidRDefault="00AF0D6E" w:rsidP="00AF0D6E">
      <w:pPr>
        <w:pStyle w:val="Body"/>
      </w:pPr>
      <w:r w:rsidRPr="00AF0D6E">
        <w:t xml:space="preserve">There are three registration standards that applicants must meet </w:t>
      </w:r>
      <w:proofErr w:type="gramStart"/>
      <w:r w:rsidRPr="00AF0D6E">
        <w:t>in order to</w:t>
      </w:r>
      <w:proofErr w:type="gramEnd"/>
      <w:r w:rsidRPr="00AF0D6E">
        <w:t xml:space="preserve"> become registered and continue to meet if they wish to maintain their registration. These are:</w:t>
      </w:r>
    </w:p>
    <w:p w14:paraId="26C44739" w14:textId="14DE1715"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Competency in English</w:t>
      </w:r>
    </w:p>
    <w:p w14:paraId="52ED1146" w14:textId="77777777" w:rsidR="00AF0D6E" w:rsidRPr="00AF0D6E" w:rsidRDefault="00AF0D6E" w:rsidP="00AF0D6E">
      <w:pPr>
        <w:pStyle w:val="Body"/>
      </w:pPr>
      <w:r w:rsidRPr="00AF0D6E">
        <w:t>To be registered, disability workers must be competent to speak or communicate in English.</w:t>
      </w:r>
    </w:p>
    <w:p w14:paraId="6BBC93C7" w14:textId="38F61993" w:rsidR="00AF0D6E" w:rsidRPr="00AF0D6E" w:rsidRDefault="00AF0D6E" w:rsidP="00AF0D6E">
      <w:pPr>
        <w:pStyle w:val="Numberdigit"/>
      </w:pPr>
      <w:r w:rsidRPr="00AF0D6E">
        <w:rPr>
          <w:rStyle w:val="BodyBoldBodyIntertextStyles"/>
          <w:rFonts w:ascii="Arial" w:hAnsi="Arial" w:cs="Times New Roman"/>
          <w:b w:val="0"/>
          <w:bCs w:val="0"/>
        </w:rPr>
        <w:lastRenderedPageBreak/>
        <w:t>Criminal history</w:t>
      </w:r>
    </w:p>
    <w:p w14:paraId="3C7E21F8" w14:textId="77777777" w:rsidR="00AF0D6E" w:rsidRDefault="00AF0D6E" w:rsidP="00AF0D6E">
      <w:pPr>
        <w:pStyle w:val="Body"/>
      </w:pPr>
      <w:r w:rsidRPr="00AF0D6E">
        <w:t xml:space="preserve">Applicants will be asked if they have plead or been found guilty of, been charged </w:t>
      </w:r>
      <w:proofErr w:type="gramStart"/>
      <w:r w:rsidRPr="00AF0D6E">
        <w:t>with</w:t>
      </w:r>
      <w:proofErr w:type="gramEnd"/>
      <w:r w:rsidRPr="00AF0D6E">
        <w:t xml:space="preserve"> or convicted of any offence(s) in Victoria or elsewhere. A criminal history check will be done during the application assessment.</w:t>
      </w:r>
    </w:p>
    <w:p w14:paraId="525A45B9" w14:textId="6B223AA0" w:rsidR="00FA1A77" w:rsidRPr="00AF0D6E" w:rsidRDefault="00FA1A77" w:rsidP="00AF0D6E">
      <w:pPr>
        <w:pStyle w:val="Body"/>
      </w:pPr>
      <w:r w:rsidRPr="00FA1A77">
        <w:t xml:space="preserve">If you have a current NDIS Worker Screening ID </w:t>
      </w:r>
      <w:proofErr w:type="gramStart"/>
      <w:r w:rsidRPr="00FA1A77">
        <w:t>number</w:t>
      </w:r>
      <w:proofErr w:type="gramEnd"/>
      <w:r w:rsidRPr="00FA1A77">
        <w:t xml:space="preserve"> you can provide this when you apply. You won’t need to undergo </w:t>
      </w:r>
      <w:proofErr w:type="gramStart"/>
      <w:r w:rsidRPr="00FA1A77">
        <w:t>a national police</w:t>
      </w:r>
      <w:proofErr w:type="gramEnd"/>
      <w:r w:rsidRPr="00FA1A77">
        <w:t xml:space="preserve"> check again.</w:t>
      </w:r>
    </w:p>
    <w:p w14:paraId="4DE9F77E" w14:textId="19003B78"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Continuing professional development</w:t>
      </w:r>
    </w:p>
    <w:p w14:paraId="23C872CB" w14:textId="77777777" w:rsidR="00AF0D6E" w:rsidRPr="00AF0D6E" w:rsidRDefault="00AF0D6E" w:rsidP="00AF0D6E">
      <w:pPr>
        <w:pStyle w:val="Body"/>
      </w:pPr>
      <w:r w:rsidRPr="00AF0D6E">
        <w:t xml:space="preserve">All registered workers must complete 10 hours of continuing professional development during the registration year and provide details of these hours when they apply to renew their registration. </w:t>
      </w:r>
    </w:p>
    <w:p w14:paraId="5BE89D4D" w14:textId="0E40B074" w:rsidR="00AF0D6E" w:rsidRPr="00AF0D6E" w:rsidRDefault="00AF0D6E" w:rsidP="00AF0D6E">
      <w:pPr>
        <w:pStyle w:val="Body"/>
      </w:pPr>
      <w:r w:rsidRPr="00AF0D6E">
        <w:t>For more information on registration standards please visit</w:t>
      </w:r>
      <w:r w:rsidR="005D33B8">
        <w:t xml:space="preserve"> the </w:t>
      </w:r>
      <w:hyperlink r:id="rId16" w:history="1">
        <w:r w:rsidR="004974FB" w:rsidRPr="004974FB">
          <w:rPr>
            <w:rStyle w:val="Hyperlink"/>
          </w:rPr>
          <w:t>Victorian Disability Worker Commission</w:t>
        </w:r>
      </w:hyperlink>
      <w:r w:rsidR="004974FB" w:rsidRPr="00AF0D6E">
        <w:t xml:space="preserve"> </w:t>
      </w:r>
      <w:r w:rsidR="005D33B8">
        <w:t>&lt;</w:t>
      </w:r>
      <w:r w:rsidRPr="00AF0D6E">
        <w:rPr>
          <w:rStyle w:val="Hyperlinkbold"/>
          <w:b w:val="0"/>
          <w:bCs w:val="0"/>
        </w:rPr>
        <w:t>vdwc.vic.gov.au/registration-standards</w:t>
      </w:r>
      <w:r w:rsidR="005D33B8">
        <w:rPr>
          <w:rStyle w:val="Hyperlinkbold"/>
          <w:b w:val="0"/>
          <w:bCs w:val="0"/>
        </w:rPr>
        <w:t>&gt;</w:t>
      </w:r>
      <w:r w:rsidRPr="00AF0D6E">
        <w:t>.</w:t>
      </w:r>
    </w:p>
    <w:p w14:paraId="05E77EB9" w14:textId="77777777" w:rsidR="00AF0D6E" w:rsidRPr="00AF0D6E" w:rsidRDefault="00AF0D6E" w:rsidP="00AF0D6E">
      <w:pPr>
        <w:pStyle w:val="Heading1"/>
      </w:pPr>
      <w:r w:rsidRPr="00AF0D6E">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14:paraId="66C05985"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2B3CCB1" w14:textId="00B64C98" w:rsidR="002354AA" w:rsidRPr="00297053" w:rsidRDefault="002354AA" w:rsidP="002354AA">
            <w:pPr>
              <w:pStyle w:val="Heading2"/>
              <w:rPr>
                <w:noProof/>
              </w:rPr>
            </w:pPr>
            <w:r w:rsidRPr="002354AA">
              <w:rPr>
                <w:noProof/>
              </w:rPr>
              <w:t xml:space="preserve">Registered Victorian disability support worker </w:t>
            </w:r>
          </w:p>
        </w:tc>
      </w:tr>
      <w:tr w:rsidR="002354AA" w14:paraId="465C607E"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1CF53A54" w14:textId="5A83229F" w:rsidR="002354AA" w:rsidRPr="00AF0D6E" w:rsidRDefault="002354AA" w:rsidP="00AF0D6E">
            <w:pPr>
              <w:pStyle w:val="Body"/>
            </w:pPr>
            <w:r w:rsidRPr="00297053">
              <w:rPr>
                <w:noProof/>
              </w:rPr>
              <w:drawing>
                <wp:inline distT="0" distB="0" distL="0" distR="0" wp14:anchorId="73D4087F" wp14:editId="2856EF11">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17"/>
                          <a:stretch>
                            <a:fillRect/>
                          </a:stretch>
                        </pic:blipFill>
                        <pic:spPr>
                          <a:xfrm>
                            <a:off x="0" y="0"/>
                            <a:ext cx="2082800" cy="546100"/>
                          </a:xfrm>
                          <a:prstGeom prst="rect">
                            <a:avLst/>
                          </a:prstGeom>
                        </pic:spPr>
                      </pic:pic>
                    </a:graphicData>
                  </a:graphic>
                </wp:inline>
              </w:drawing>
            </w:r>
          </w:p>
          <w:p w14:paraId="06CB680F" w14:textId="77777777" w:rsidR="002354AA" w:rsidRPr="00AF0D6E" w:rsidRDefault="002354AA" w:rsidP="00AF0D6E">
            <w:pPr>
              <w:pStyle w:val="Body"/>
            </w:pPr>
            <w:r w:rsidRPr="00AF0D6E">
              <w:t xml:space="preserve">Registered disability support workers are disability workers in direct support or supervisory roles. </w:t>
            </w:r>
          </w:p>
          <w:p w14:paraId="4463BC20" w14:textId="77777777" w:rsidR="002354AA" w:rsidRDefault="002354AA" w:rsidP="00AF0D6E">
            <w:pPr>
              <w:pStyle w:val="Heading3"/>
            </w:pPr>
            <w:r>
              <w:t>Qualification(s)</w:t>
            </w:r>
          </w:p>
          <w:p w14:paraId="4134E5B3" w14:textId="77777777" w:rsidR="002354AA" w:rsidRPr="00AF0D6E" w:rsidRDefault="002354AA" w:rsidP="00AF0D6E">
            <w:pPr>
              <w:pStyle w:val="Body"/>
            </w:pPr>
            <w:r w:rsidRPr="00AF0D6E">
              <w:t>To qualify based on qualification(s) you must have:</w:t>
            </w:r>
          </w:p>
          <w:p w14:paraId="255CE835" w14:textId="59CD4669" w:rsidR="002354AA" w:rsidRPr="00AF0D6E" w:rsidRDefault="00FA0ABC" w:rsidP="00AF0D6E">
            <w:pPr>
              <w:pStyle w:val="Bullet1"/>
            </w:pPr>
            <w:r>
              <w:t>a</w:t>
            </w:r>
            <w:r w:rsidR="005E77AF">
              <w:t xml:space="preserve"> </w:t>
            </w:r>
            <w:r w:rsidR="002354AA" w:rsidRPr="00AF0D6E">
              <w:t xml:space="preserve">Certificate III or higher in Individual Support, </w:t>
            </w:r>
            <w:proofErr w:type="gramStart"/>
            <w:r w:rsidR="002354AA" w:rsidRPr="00AF0D6E">
              <w:t>Disability</w:t>
            </w:r>
            <w:proofErr w:type="gramEnd"/>
            <w:r w:rsidR="002354AA" w:rsidRPr="00AF0D6E">
              <w:t xml:space="preserve"> or a related field, </w:t>
            </w:r>
            <w:r w:rsidR="002354AA" w:rsidRPr="004974FB">
              <w:rPr>
                <w:rStyle w:val="BodyBoldBodyIntertextStyles"/>
                <w:rFonts w:ascii="Arial" w:hAnsi="Arial" w:cs="Times New Roman"/>
              </w:rPr>
              <w:t>and</w:t>
            </w:r>
          </w:p>
          <w:p w14:paraId="78450D78" w14:textId="77777777" w:rsidR="002354AA" w:rsidRPr="00AF0D6E" w:rsidRDefault="002354AA" w:rsidP="00AF0D6E">
            <w:pPr>
              <w:pStyle w:val="Bullet1"/>
            </w:pPr>
            <w:r w:rsidRPr="00AF0D6E">
              <w:t xml:space="preserve">relevant work experience providing disability services (may include placement hours completed as part of a relevant qualification), </w:t>
            </w:r>
            <w:r w:rsidRPr="004974FB">
              <w:rPr>
                <w:rStyle w:val="BodyBoldBodyIntertextStyles"/>
                <w:rFonts w:ascii="Arial" w:hAnsi="Arial" w:cs="Times New Roman"/>
              </w:rPr>
              <w:t>or</w:t>
            </w:r>
          </w:p>
          <w:p w14:paraId="0C22BB18" w14:textId="77777777" w:rsidR="002354AA" w:rsidRPr="00AF0D6E" w:rsidRDefault="002354AA" w:rsidP="00AF0D6E">
            <w:pPr>
              <w:pStyle w:val="Bullet1"/>
            </w:pPr>
            <w:r w:rsidRPr="00AF0D6E">
              <w:t xml:space="preserve">training as a disability worker equivalent to Certificate III in Individual Support (Disability), </w:t>
            </w:r>
            <w:r w:rsidRPr="004974FB">
              <w:rPr>
                <w:rStyle w:val="BodyBoldBodyIntertextStyles"/>
                <w:rFonts w:ascii="Arial" w:hAnsi="Arial" w:cs="Times New Roman"/>
              </w:rPr>
              <w:t>and</w:t>
            </w:r>
          </w:p>
          <w:p w14:paraId="2B703CFF" w14:textId="77777777" w:rsidR="002354AA" w:rsidRDefault="002354AA" w:rsidP="005D33B8">
            <w:pPr>
              <w:pStyle w:val="Bullet1"/>
            </w:pPr>
            <w:r>
              <w:t>relevant work experience providing disability services.</w:t>
            </w:r>
          </w:p>
        </w:tc>
      </w:tr>
      <w:tr w:rsidR="002354AA" w14:paraId="103DCF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BDF4A9B" w14:textId="2E5C0390" w:rsidR="002354AA" w:rsidRPr="00297053" w:rsidRDefault="002354AA" w:rsidP="00AF0D6E">
            <w:pPr>
              <w:pStyle w:val="Body"/>
              <w:rPr>
                <w:noProof/>
              </w:rPr>
            </w:pPr>
            <w:r>
              <w:t xml:space="preserve">The Board will consider qualifications in disciplines such as community services, counselling, youth work, psychology, childcare, </w:t>
            </w:r>
            <w:proofErr w:type="gramStart"/>
            <w:r>
              <w:t>education</w:t>
            </w:r>
            <w:proofErr w:type="gramEnd"/>
            <w:r>
              <w:t xml:space="preserve"> and health on a case-by-case basis as to how these support people with disability.</w:t>
            </w:r>
          </w:p>
        </w:tc>
      </w:tr>
      <w:tr w:rsidR="002354AA" w14:paraId="25314CBD" w14:textId="77777777" w:rsidTr="002354AA">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93EA67C" w14:textId="77777777" w:rsidR="002354AA" w:rsidRDefault="002354AA" w:rsidP="00AF0D6E">
            <w:pPr>
              <w:pStyle w:val="Heading3"/>
            </w:pPr>
            <w:r>
              <w:lastRenderedPageBreak/>
              <w:t xml:space="preserve">Work </w:t>
            </w:r>
            <w:proofErr w:type="gramStart"/>
            <w:r>
              <w:t>experience</w:t>
            </w:r>
            <w:proofErr w:type="gramEnd"/>
          </w:p>
          <w:p w14:paraId="0385C1E9" w14:textId="77777777" w:rsidR="002354AA" w:rsidRPr="00AF0D6E" w:rsidRDefault="002354AA" w:rsidP="00AF0D6E">
            <w:pPr>
              <w:pStyle w:val="Body"/>
            </w:pPr>
            <w:r w:rsidRPr="00AF0D6E">
              <w:t>To qualify based on professional experience you must have:</w:t>
            </w:r>
          </w:p>
          <w:p w14:paraId="3D6CB979" w14:textId="77777777" w:rsidR="002354AA" w:rsidRDefault="002354AA" w:rsidP="00AF0D6E">
            <w:pPr>
              <w:pStyle w:val="Bullet1"/>
            </w:pPr>
            <w:r>
              <w:t>at least 1,440 hours of relevant work experience providing disability services over at least 2 years in the past 10 years.</w:t>
            </w:r>
          </w:p>
          <w:p w14:paraId="0F1428C8" w14:textId="77777777" w:rsidR="002354AA" w:rsidRDefault="002354AA" w:rsidP="00AF0D6E">
            <w:pPr>
              <w:pStyle w:val="Heading3"/>
            </w:pPr>
            <w:r>
              <w:t>Combination of qualifications and relevant experience</w:t>
            </w:r>
          </w:p>
          <w:p w14:paraId="136D419F" w14:textId="77777777" w:rsidR="002354AA" w:rsidRPr="00AF0D6E" w:rsidRDefault="002354AA" w:rsidP="00AF0D6E">
            <w:pPr>
              <w:pStyle w:val="Body"/>
            </w:pPr>
            <w:r w:rsidRPr="00AF0D6E">
              <w:t>To qualify based on qualifications and relevant experience you must have:</w:t>
            </w:r>
          </w:p>
          <w:p w14:paraId="617B36BE" w14:textId="77777777" w:rsidR="002354AA" w:rsidRPr="00AF0D6E" w:rsidRDefault="002354AA" w:rsidP="00AF0D6E">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4EF009E3" w14:textId="77777777" w:rsidR="002354AA" w:rsidRPr="00AF0D6E" w:rsidRDefault="002354AA" w:rsidP="00AF0D6E">
            <w:pPr>
              <w:pStyle w:val="Bullet1"/>
            </w:pPr>
            <w:r w:rsidRPr="00AF0D6E">
              <w:t>at least 120 hours of relevant work experience providing disability services.</w:t>
            </w:r>
          </w:p>
        </w:tc>
      </w:tr>
    </w:tbl>
    <w:p w14:paraId="29FEB6F4" w14:textId="77777777" w:rsidR="00AF0D6E" w:rsidRPr="00AF0D6E" w:rsidRDefault="00AF0D6E" w:rsidP="00AF0D6E">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rsidRPr="00AF0D6E" w14:paraId="1EC790C3"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52CD0863" w14:textId="56163596" w:rsidR="002354AA" w:rsidRPr="00297053" w:rsidRDefault="002354AA" w:rsidP="002354AA">
            <w:pPr>
              <w:pStyle w:val="Heading2"/>
              <w:rPr>
                <w:noProof/>
              </w:rPr>
            </w:pPr>
            <w:r w:rsidRPr="002354AA">
              <w:rPr>
                <w:noProof/>
              </w:rPr>
              <w:t>Registered Victorian disability practitioner</w:t>
            </w:r>
          </w:p>
        </w:tc>
      </w:tr>
      <w:tr w:rsidR="002354AA" w:rsidRPr="00AF0D6E" w14:paraId="6253F0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1130254" w14:textId="77777777" w:rsidR="002354AA" w:rsidRPr="00AF0D6E" w:rsidRDefault="002354AA" w:rsidP="00742E60">
            <w:pPr>
              <w:pStyle w:val="Body"/>
            </w:pPr>
            <w:r w:rsidRPr="00297053">
              <w:rPr>
                <w:noProof/>
              </w:rPr>
              <w:drawing>
                <wp:inline distT="0" distB="0" distL="0" distR="0" wp14:anchorId="13056D15" wp14:editId="52368848">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18"/>
                          <a:stretch>
                            <a:fillRect/>
                          </a:stretch>
                        </pic:blipFill>
                        <pic:spPr>
                          <a:xfrm>
                            <a:off x="0" y="0"/>
                            <a:ext cx="2197100" cy="546100"/>
                          </a:xfrm>
                          <a:prstGeom prst="rect">
                            <a:avLst/>
                          </a:prstGeom>
                        </pic:spPr>
                      </pic:pic>
                    </a:graphicData>
                  </a:graphic>
                </wp:inline>
              </w:drawing>
            </w:r>
          </w:p>
          <w:p w14:paraId="414D239D" w14:textId="77777777" w:rsidR="002354AA" w:rsidRPr="00AF0D6E" w:rsidRDefault="002354AA" w:rsidP="00742E60">
            <w:pPr>
              <w:pStyle w:val="Body"/>
            </w:pPr>
            <w:r w:rsidRPr="00AF0D6E">
              <w:t xml:space="preserve">Registered disability practitioners are disability workers with advanced skills, </w:t>
            </w:r>
            <w:proofErr w:type="gramStart"/>
            <w:r w:rsidRPr="00AF0D6E">
              <w:t>experience</w:t>
            </w:r>
            <w:proofErr w:type="gramEnd"/>
            <w:r w:rsidRPr="00AF0D6E">
              <w:t xml:space="preserve"> and qualifications.</w:t>
            </w:r>
          </w:p>
          <w:p w14:paraId="475C025F" w14:textId="77777777" w:rsidR="002354AA" w:rsidRDefault="002354AA" w:rsidP="00742E60">
            <w:pPr>
              <w:pStyle w:val="Heading3"/>
            </w:pPr>
            <w:r>
              <w:t>Qualification(s)</w:t>
            </w:r>
          </w:p>
          <w:p w14:paraId="2FD3C32A" w14:textId="77777777" w:rsidR="002354AA" w:rsidRPr="00AF0D6E" w:rsidRDefault="002354AA" w:rsidP="00742E60">
            <w:pPr>
              <w:pStyle w:val="Body"/>
            </w:pPr>
            <w:r w:rsidRPr="00AF0D6E">
              <w:t>To qualify based on qualification(s) you must have:</w:t>
            </w:r>
          </w:p>
          <w:p w14:paraId="69F2F520" w14:textId="79FECA65" w:rsidR="002354AA" w:rsidRPr="00AF0D6E" w:rsidRDefault="00FA0ABC" w:rsidP="00742E60">
            <w:pPr>
              <w:pStyle w:val="Bullet1"/>
            </w:pPr>
            <w:r>
              <w:t xml:space="preserve">a </w:t>
            </w:r>
            <w:r w:rsidR="002354AA" w:rsidRPr="00AF0D6E">
              <w:t xml:space="preserve">relevant tertiary qualification* at Diploma level or higher in a professional discipline that supports people with disability, such as allied health or social work, </w:t>
            </w:r>
            <w:r w:rsidR="002354AA" w:rsidRPr="00AF0D6E">
              <w:rPr>
                <w:rStyle w:val="BodyBoldBodyIntertextStyles"/>
                <w:rFonts w:ascii="Arial" w:hAnsi="Arial" w:cs="Times New Roman"/>
                <w:b w:val="0"/>
                <w:bCs w:val="0"/>
              </w:rPr>
              <w:t>and</w:t>
            </w:r>
          </w:p>
          <w:p w14:paraId="28B2C8C8" w14:textId="77777777" w:rsidR="002354AA" w:rsidRPr="00AF0D6E" w:rsidRDefault="002354AA" w:rsidP="00742E60">
            <w:pPr>
              <w:pStyle w:val="Bullet1"/>
            </w:pPr>
            <w:r w:rsidRPr="00AF0D6E">
              <w:t xml:space="preserve">relevant work experience providing disability services as a disability practitioner </w:t>
            </w:r>
            <w:r w:rsidRPr="00AF0D6E">
              <w:rPr>
                <w:rStyle w:val="BodyBoldBodyIntertextStyles"/>
                <w:rFonts w:ascii="Arial" w:hAnsi="Arial" w:cs="Times New Roman"/>
                <w:b w:val="0"/>
                <w:bCs w:val="0"/>
              </w:rPr>
              <w:t>and</w:t>
            </w:r>
          </w:p>
          <w:p w14:paraId="6DCD79AB" w14:textId="77777777" w:rsidR="002354AA" w:rsidRDefault="002354AA" w:rsidP="00742E60">
            <w:pPr>
              <w:pStyle w:val="Bullet1"/>
            </w:pPr>
            <w:r>
              <w:t>professional registration (if required to practice the profession in which they are qualified).</w:t>
            </w:r>
          </w:p>
          <w:p w14:paraId="7EC18D3A" w14:textId="77777777" w:rsidR="002354AA" w:rsidRPr="00AF0D6E" w:rsidRDefault="002354AA" w:rsidP="002354AA">
            <w:pPr>
              <w:pStyle w:val="FootnoteText"/>
            </w:pPr>
            <w:r w:rsidRPr="00AF0D6E">
              <w:t>*</w:t>
            </w:r>
            <w:proofErr w:type="gramStart"/>
            <w:r w:rsidRPr="00AF0D6E">
              <w:t>or</w:t>
            </w:r>
            <w:proofErr w:type="gramEnd"/>
            <w:r w:rsidRPr="00AF0D6E">
              <w:t xml:space="preserve"> equivalent training </w:t>
            </w:r>
            <w:r w:rsidRPr="002354AA">
              <w:t>where</w:t>
            </w:r>
            <w:r w:rsidRPr="00AF0D6E">
              <w:t xml:space="preserve"> training rather than a tertiary qualification was required to gain professional registration to practice the profession.</w:t>
            </w:r>
          </w:p>
        </w:tc>
      </w:tr>
      <w:tr w:rsidR="002354AA" w:rsidRPr="00AF0D6E" w14:paraId="0B3D91C6"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7F21B9" w14:textId="540E0B0E" w:rsidR="002354AA" w:rsidRPr="00297053" w:rsidRDefault="002354AA" w:rsidP="00742E60">
            <w:pPr>
              <w:pStyle w:val="Body"/>
              <w:rPr>
                <w:noProof/>
              </w:rPr>
            </w:pPr>
            <w:r>
              <w:t xml:space="preserve">The Board will consider qualifications in disciplines such as community services, counselling, youth work, psychology, childcare, </w:t>
            </w:r>
            <w:proofErr w:type="gramStart"/>
            <w:r>
              <w:t>education</w:t>
            </w:r>
            <w:proofErr w:type="gramEnd"/>
            <w:r>
              <w:t xml:space="preserve"> and health on a case-by-case basis as to how these support people with disability.</w:t>
            </w:r>
          </w:p>
        </w:tc>
      </w:tr>
      <w:tr w:rsidR="002354AA" w:rsidRPr="00AF0D6E" w14:paraId="38F7BC73" w14:textId="77777777" w:rsidTr="002354AA">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10B7AB4" w14:textId="77777777" w:rsidR="002354AA" w:rsidRDefault="002354AA" w:rsidP="00742E60">
            <w:pPr>
              <w:pStyle w:val="Heading3"/>
            </w:pPr>
            <w:r>
              <w:lastRenderedPageBreak/>
              <w:t>Professional experience</w:t>
            </w:r>
          </w:p>
          <w:p w14:paraId="706F1485" w14:textId="77777777" w:rsidR="002354AA" w:rsidRPr="00AF0D6E" w:rsidRDefault="002354AA" w:rsidP="00742E60">
            <w:pPr>
              <w:pStyle w:val="Body"/>
            </w:pPr>
            <w:r w:rsidRPr="00AF0D6E">
              <w:t>To qualify based on professional experience you must have:</w:t>
            </w:r>
          </w:p>
          <w:p w14:paraId="707316F1" w14:textId="77777777" w:rsidR="002354AA" w:rsidRPr="00AF0D6E" w:rsidRDefault="002354AA" w:rsidP="00742E60">
            <w:pPr>
              <w:pStyle w:val="Bullet1"/>
            </w:pPr>
            <w:r w:rsidRPr="00AF0D6E">
              <w:t xml:space="preserve">professional registration (if required to practice), </w:t>
            </w:r>
            <w:r w:rsidRPr="004974FB">
              <w:rPr>
                <w:rStyle w:val="BodyBoldBodyIntertextStyles"/>
                <w:rFonts w:ascii="Arial" w:hAnsi="Arial" w:cs="Times New Roman"/>
              </w:rPr>
              <w:t>and</w:t>
            </w:r>
          </w:p>
          <w:p w14:paraId="0A4419A9" w14:textId="77777777" w:rsidR="002354AA" w:rsidRPr="00AF0D6E" w:rsidRDefault="002354AA" w:rsidP="00742E60">
            <w:pPr>
              <w:pStyle w:val="Bullet1"/>
            </w:pPr>
            <w:r w:rsidRPr="00AF0D6E">
              <w:t>at least 1,440 hours of relevant specialist, professional experience providing disability services as a disability practitioner over at least 2 years in the past 10 years.</w:t>
            </w:r>
          </w:p>
          <w:p w14:paraId="7199107A" w14:textId="77777777" w:rsidR="002354AA" w:rsidRDefault="002354AA" w:rsidP="00742E60">
            <w:pPr>
              <w:pStyle w:val="Heading3"/>
            </w:pPr>
            <w:r>
              <w:t>Combination of qualifications and relevant experience</w:t>
            </w:r>
          </w:p>
          <w:p w14:paraId="181A1F58" w14:textId="77777777" w:rsidR="002354AA" w:rsidRPr="00AF0D6E" w:rsidRDefault="002354AA" w:rsidP="00742E60">
            <w:pPr>
              <w:pStyle w:val="Body"/>
            </w:pPr>
            <w:r w:rsidRPr="00AF0D6E">
              <w:t>To qualify based on qualifications and relevant experience you must have:</w:t>
            </w:r>
          </w:p>
          <w:p w14:paraId="3D3132BC" w14:textId="77777777" w:rsidR="002354AA" w:rsidRPr="00AF0D6E" w:rsidRDefault="002354AA" w:rsidP="00742E60">
            <w:pPr>
              <w:pStyle w:val="Bullet1"/>
              <w:rPr>
                <w:rStyle w:val="BodyBoldBodyIntertextStyles"/>
                <w:rFonts w:ascii="Arial" w:hAnsi="Arial" w:cs="Times New Roman"/>
                <w:b w:val="0"/>
                <w:bCs w:val="0"/>
              </w:rPr>
            </w:pPr>
            <w:r w:rsidRPr="00AF0D6E">
              <w:t xml:space="preserve">a qualification in a professional discipline that supports people with disability that is relevant to the worker’s specialist experience providing disability services as a disability practitioner, </w:t>
            </w:r>
            <w:r w:rsidRPr="004974FB">
              <w:rPr>
                <w:rStyle w:val="BodyBoldBodyIntertextStyles"/>
                <w:rFonts w:ascii="Arial" w:hAnsi="Arial" w:cs="Times New Roman"/>
              </w:rPr>
              <w:t>and</w:t>
            </w:r>
          </w:p>
          <w:p w14:paraId="23741FE1" w14:textId="77777777" w:rsidR="002354AA" w:rsidRPr="00AF0D6E" w:rsidRDefault="002354AA" w:rsidP="00742E60">
            <w:pPr>
              <w:pStyle w:val="Bullet1"/>
            </w:pPr>
            <w:r w:rsidRPr="00AF0D6E">
              <w:t>at least 120 hours of relevant professional experience providing disability services as a disability practitioner.</w:t>
            </w:r>
          </w:p>
        </w:tc>
      </w:tr>
    </w:tbl>
    <w:p w14:paraId="7AA8996E" w14:textId="77777777" w:rsidR="002354AA" w:rsidRDefault="002354AA" w:rsidP="00AF0D6E">
      <w:pPr>
        <w:pStyle w:val="Body"/>
      </w:pPr>
    </w:p>
    <w:p w14:paraId="2BBD8675" w14:textId="6777D162" w:rsidR="00AF0D6E" w:rsidRPr="00AF0D6E" w:rsidRDefault="00AF0D6E" w:rsidP="00AF0D6E">
      <w:pPr>
        <w:pStyle w:val="Body"/>
      </w:pPr>
      <w:r w:rsidRPr="00AF0D6E">
        <w:t>There are two types of registration within these divisions:</w:t>
      </w:r>
    </w:p>
    <w:p w14:paraId="20DC0BD9" w14:textId="2423FD20" w:rsidR="00AF0D6E" w:rsidRPr="00AF0D6E" w:rsidRDefault="00AF0D6E" w:rsidP="00AF0D6E">
      <w:pPr>
        <w:pStyle w:val="Bullet1"/>
      </w:pPr>
      <w:r w:rsidRPr="005D33B8">
        <w:rPr>
          <w:rStyle w:val="BodyBoldBodyIntertextStyles"/>
          <w:rFonts w:ascii="Arial" w:hAnsi="Arial" w:cs="Times New Roman"/>
        </w:rPr>
        <w:t>General</w:t>
      </w:r>
      <w:r w:rsidRPr="00AF0D6E">
        <w:t xml:space="preserve"> – registration to practise as a disability worker, which will apply to most </w:t>
      </w:r>
      <w:proofErr w:type="gramStart"/>
      <w:r w:rsidRPr="00AF0D6E">
        <w:t>workers</w:t>
      </w:r>
      <w:proofErr w:type="gramEnd"/>
    </w:p>
    <w:p w14:paraId="34BF5967" w14:textId="57439A87" w:rsidR="00AF0D6E" w:rsidRDefault="00AF0D6E" w:rsidP="005D33B8">
      <w:pPr>
        <w:pStyle w:val="Bullet1"/>
      </w:pPr>
      <w:r w:rsidRPr="005D33B8">
        <w:rPr>
          <w:rStyle w:val="BodyChar"/>
          <w:b/>
          <w:bCs/>
        </w:rPr>
        <w:t>Limited</w:t>
      </w:r>
      <w:r>
        <w:t xml:space="preserve"> – which may be granted to workers who do not meet all the requirements for general registration but are otherwise eligible for registration for a specified purpose and </w:t>
      </w:r>
      <w:proofErr w:type="gramStart"/>
      <w:r>
        <w:t>period of time</w:t>
      </w:r>
      <w:proofErr w:type="gramEnd"/>
      <w:r>
        <w:t>. An example is a student completing a placement.</w:t>
      </w:r>
    </w:p>
    <w:p w14:paraId="2BD58888" w14:textId="77777777" w:rsidR="00AF0D6E" w:rsidRPr="00AF0D6E" w:rsidRDefault="00AF0D6E" w:rsidP="00AF0D6E">
      <w:pPr>
        <w:pStyle w:val="Heading1"/>
      </w:pPr>
      <w:r w:rsidRPr="00AF0D6E">
        <w:t xml:space="preserve">Steps to </w:t>
      </w:r>
      <w:proofErr w:type="gramStart"/>
      <w:r w:rsidRPr="00AF0D6E">
        <w:t>register</w:t>
      </w:r>
      <w:proofErr w:type="gramEnd"/>
    </w:p>
    <w:p w14:paraId="05C8C2FD" w14:textId="3848ED90" w:rsidR="00F21855" w:rsidRPr="00C55CE4" w:rsidRDefault="00AF0D6E" w:rsidP="00F21855">
      <w:pPr>
        <w:pStyle w:val="Numberdigit"/>
        <w:numPr>
          <w:ilvl w:val="0"/>
          <w:numId w:val="48"/>
        </w:numPr>
        <w:rPr>
          <w:b/>
          <w:bCs/>
        </w:rPr>
      </w:pPr>
      <w:r>
        <w:t xml:space="preserve">If you </w:t>
      </w:r>
      <w:r w:rsidRPr="005D33B8">
        <w:t>have any</w:t>
      </w:r>
      <w:r>
        <w:t xml:space="preserve"> </w:t>
      </w:r>
      <w:r w:rsidRPr="005D33B8">
        <w:t>questions</w:t>
      </w:r>
      <w:r>
        <w:t xml:space="preserve"> before starting your </w:t>
      </w:r>
      <w:proofErr w:type="gramStart"/>
      <w:r>
        <w:t>application</w:t>
      </w:r>
      <w:proofErr w:type="gramEnd"/>
      <w:r>
        <w:t xml:space="preserve"> please call our Registration Team on </w:t>
      </w:r>
      <w:r>
        <w:rPr>
          <w:rStyle w:val="Hyperlinkbold"/>
        </w:rPr>
        <w:t xml:space="preserve">1800 497 132 </w:t>
      </w:r>
      <w:r>
        <w:t xml:space="preserve">or </w:t>
      </w:r>
      <w:hyperlink r:id="rId19" w:history="1">
        <w:r w:rsidRPr="00C55CE4">
          <w:rPr>
            <w:rStyle w:val="Hyperlink"/>
          </w:rPr>
          <w:t>email</w:t>
        </w:r>
      </w:hyperlink>
      <w:r>
        <w:t xml:space="preserve"> </w:t>
      </w:r>
      <w:r w:rsidR="00C55CE4" w:rsidRPr="00C55CE4">
        <w:t>&lt;</w:t>
      </w:r>
      <w:r w:rsidRPr="00C55CE4">
        <w:rPr>
          <w:rStyle w:val="Hyperlinkbold"/>
          <w:b w:val="0"/>
          <w:bCs w:val="0"/>
        </w:rPr>
        <w:t>registration@vdwc.vic.gov.au</w:t>
      </w:r>
      <w:r w:rsidR="00C55CE4" w:rsidRPr="00C55CE4">
        <w:rPr>
          <w:rStyle w:val="Hyperlinkbold"/>
          <w:b w:val="0"/>
          <w:bCs w:val="0"/>
        </w:rPr>
        <w:t>&gt;</w:t>
      </w:r>
      <w:r w:rsidRPr="00C55CE4">
        <w:rPr>
          <w:b/>
          <w:bCs/>
        </w:rPr>
        <w:t>.</w:t>
      </w:r>
    </w:p>
    <w:p w14:paraId="27C85DE3" w14:textId="77777777" w:rsidR="00F21855" w:rsidRDefault="00AF0D6E" w:rsidP="00F21855">
      <w:pPr>
        <w:pStyle w:val="Numberdigit"/>
        <w:numPr>
          <w:ilvl w:val="0"/>
          <w:numId w:val="48"/>
        </w:numPr>
      </w:pPr>
      <w:r w:rsidRPr="005D33B8">
        <w:t>Read</w:t>
      </w:r>
      <w:r>
        <w:t xml:space="preserve"> the checklist below for information on documents and information to have ready when you apply.</w:t>
      </w:r>
    </w:p>
    <w:p w14:paraId="152C9199" w14:textId="2B23E599" w:rsidR="00F21855" w:rsidRDefault="00AF0D6E" w:rsidP="00F21855">
      <w:pPr>
        <w:pStyle w:val="Numberdigit"/>
        <w:numPr>
          <w:ilvl w:val="0"/>
          <w:numId w:val="48"/>
        </w:numPr>
      </w:pPr>
      <w:r w:rsidRPr="005D33B8">
        <w:t>Applications</w:t>
      </w:r>
      <w:r>
        <w:t xml:space="preserve"> can be made online </w:t>
      </w:r>
      <w:r w:rsidR="00C55CE4" w:rsidRPr="00AF0D6E">
        <w:t xml:space="preserve">on the </w:t>
      </w:r>
      <w:hyperlink r:id="rId20" w:history="1">
        <w:hyperlink r:id="rId21" w:history="1">
          <w:r w:rsidR="00C55CE4" w:rsidRPr="00DD5B19">
            <w:rPr>
              <w:rStyle w:val="Hyperlink"/>
            </w:rPr>
            <w:t>Victorian Disability Worker Commission</w:t>
          </w:r>
        </w:hyperlink>
        <w:r w:rsidR="00C55CE4" w:rsidRPr="00AF0D6E">
          <w:t xml:space="preserve"> website</w:t>
        </w:r>
      </w:hyperlink>
      <w:r w:rsidR="00C55CE4">
        <w:t xml:space="preserve"> &lt;</w:t>
      </w:r>
      <w:r w:rsidRPr="00C55CE4">
        <w:rPr>
          <w:rStyle w:val="Hyperlinkbold"/>
          <w:b w:val="0"/>
          <w:bCs w:val="0"/>
        </w:rPr>
        <w:t>vdwc.vic.gov.au</w:t>
      </w:r>
      <w:r w:rsidR="00C55CE4" w:rsidRPr="00C55CE4">
        <w:rPr>
          <w:rStyle w:val="Hyperlinkbold"/>
          <w:b w:val="0"/>
          <w:bCs w:val="0"/>
        </w:rPr>
        <w:t>&gt;</w:t>
      </w:r>
      <w:r w:rsidRPr="00C55CE4">
        <w:rPr>
          <w:b/>
          <w:bCs/>
        </w:rPr>
        <w:t>.</w:t>
      </w:r>
    </w:p>
    <w:p w14:paraId="73731792" w14:textId="48F5B4F9" w:rsidR="00AF0D6E" w:rsidRDefault="00AF0D6E" w:rsidP="00F21855">
      <w:pPr>
        <w:pStyle w:val="Numberdigit"/>
        <w:numPr>
          <w:ilvl w:val="0"/>
          <w:numId w:val="48"/>
        </w:numPr>
      </w:pPr>
      <w:r>
        <w:t xml:space="preserve">To register, </w:t>
      </w:r>
      <w:r w:rsidRPr="005D33B8">
        <w:t>applicants</w:t>
      </w:r>
      <w:r>
        <w:t xml:space="preserve"> need to complete a webform to:</w:t>
      </w:r>
    </w:p>
    <w:p w14:paraId="215C253E" w14:textId="1B2FF51A" w:rsidR="00AF0D6E" w:rsidRDefault="00AF0D6E" w:rsidP="005D33B8">
      <w:pPr>
        <w:pStyle w:val="Bullet2"/>
      </w:pPr>
      <w:r>
        <w:t>Prove your identity</w:t>
      </w:r>
      <w:r w:rsidR="00FA1A77">
        <w:t>*</w:t>
      </w:r>
    </w:p>
    <w:p w14:paraId="670D6FE5" w14:textId="7512E497" w:rsidR="00AF0D6E" w:rsidRPr="005D33B8" w:rsidRDefault="00AF0D6E" w:rsidP="005D33B8">
      <w:pPr>
        <w:pStyle w:val="Bullet2"/>
      </w:pPr>
      <w:r w:rsidRPr="005D33B8">
        <w:t>Agree to a national police check</w:t>
      </w:r>
      <w:r w:rsidR="00FA1A77">
        <w:t>**</w:t>
      </w:r>
    </w:p>
    <w:p w14:paraId="098AA320" w14:textId="21A8DE98" w:rsidR="00AF0D6E" w:rsidRDefault="00AF0D6E" w:rsidP="005D33B8">
      <w:pPr>
        <w:pStyle w:val="Bullet2"/>
      </w:pPr>
      <w:r w:rsidRPr="005D33B8">
        <w:t>Pro</w:t>
      </w:r>
      <w:r>
        <w:t>vide personal details and upload or provide relevant documents.</w:t>
      </w:r>
    </w:p>
    <w:p w14:paraId="26A0AA90" w14:textId="77777777" w:rsidR="00AF0D6E" w:rsidRPr="00AF0D6E" w:rsidRDefault="00AF0D6E" w:rsidP="00AF0D6E">
      <w:pPr>
        <w:pStyle w:val="Heading1"/>
      </w:pPr>
      <w:r w:rsidRPr="00AF0D6E">
        <w:lastRenderedPageBreak/>
        <w:t xml:space="preserve">Before you start your application – checklist of documents and information to have </w:t>
      </w:r>
      <w:proofErr w:type="gramStart"/>
      <w:r w:rsidRPr="00AF0D6E">
        <w:t>ready</w:t>
      </w:r>
      <w:proofErr w:type="gramEnd"/>
    </w:p>
    <w:p w14:paraId="7CBC2908" w14:textId="5F4D8A02" w:rsidR="00AF0D6E" w:rsidRPr="00AF0D6E" w:rsidRDefault="00AF0D6E" w:rsidP="00AF0D6E">
      <w:pPr>
        <w:pStyle w:val="Body"/>
        <w:rPr>
          <w:rStyle w:val="Hyperlinkbold"/>
          <w:b w:val="0"/>
          <w:bCs w:val="0"/>
        </w:rPr>
      </w:pPr>
      <w:r w:rsidRPr="00AF0D6E">
        <w:t xml:space="preserve">You can use this checklist of documents and information to help you prepare your application for registration as a disability worker. Having all the required evidence and documentation prior to starting your application will make the process quicker and easier. You can find further information on the requirements of registration on the </w:t>
      </w:r>
      <w:hyperlink r:id="rId22" w:history="1">
        <w:hyperlink r:id="rId23" w:history="1">
          <w:r w:rsidR="00DF022A" w:rsidRPr="00DD5B19">
            <w:rPr>
              <w:rStyle w:val="Hyperlink"/>
            </w:rPr>
            <w:t>Victorian Disability Worker Commission</w:t>
          </w:r>
        </w:hyperlink>
        <w:r w:rsidRPr="00AF0D6E">
          <w:t xml:space="preserve"> website</w:t>
        </w:r>
      </w:hyperlink>
      <w:r w:rsidRPr="00AF0D6E">
        <w:t xml:space="preserve"> </w:t>
      </w:r>
      <w:r w:rsidR="00DF022A">
        <w:t>&lt;</w:t>
      </w:r>
      <w:r w:rsidRPr="00AF0D6E">
        <w:rPr>
          <w:rStyle w:val="Hyperlinkbold"/>
          <w:b w:val="0"/>
          <w:bCs w:val="0"/>
        </w:rPr>
        <w:t>vdwc.vic.gov.au</w:t>
      </w:r>
      <w:r w:rsidR="00DF022A">
        <w:rPr>
          <w:rStyle w:val="Hyperlinkbold"/>
          <w:b w:val="0"/>
          <w:bCs w:val="0"/>
        </w:rPr>
        <w:t>&gt;</w:t>
      </w:r>
      <w:r w:rsidRPr="00AF0D6E">
        <w:t>.</w:t>
      </w:r>
    </w:p>
    <w:tbl>
      <w:tblPr>
        <w:tblStyle w:val="TableGrid"/>
        <w:tblW w:w="10205" w:type="dxa"/>
        <w:tblLayout w:type="fixed"/>
        <w:tblLook w:val="0000" w:firstRow="0" w:lastRow="0" w:firstColumn="0" w:lastColumn="0" w:noHBand="0" w:noVBand="0"/>
      </w:tblPr>
      <w:tblGrid>
        <w:gridCol w:w="3969"/>
        <w:gridCol w:w="6236"/>
      </w:tblGrid>
      <w:tr w:rsidR="00AF0D6E" w14:paraId="164EC0F9" w14:textId="77777777" w:rsidTr="00FA1A77">
        <w:trPr>
          <w:trHeight w:val="60"/>
        </w:trPr>
        <w:tc>
          <w:tcPr>
            <w:tcW w:w="3969" w:type="dxa"/>
          </w:tcPr>
          <w:p w14:paraId="597F0620" w14:textId="77777777" w:rsidR="00AF0D6E" w:rsidRDefault="00AF0D6E" w:rsidP="00AF0D6E">
            <w:pPr>
              <w:pStyle w:val="Heading3"/>
            </w:pPr>
            <w:r w:rsidRPr="00AF0D6E">
              <w:t>Section</w:t>
            </w:r>
          </w:p>
        </w:tc>
        <w:tc>
          <w:tcPr>
            <w:tcW w:w="6236" w:type="dxa"/>
          </w:tcPr>
          <w:p w14:paraId="791ADAF4" w14:textId="77777777" w:rsidR="00AF0D6E" w:rsidRDefault="00AF0D6E" w:rsidP="00AF0D6E">
            <w:pPr>
              <w:pStyle w:val="Heading3"/>
            </w:pPr>
            <w:r w:rsidRPr="00AF0D6E">
              <w:t>Information/documents needed</w:t>
            </w:r>
          </w:p>
        </w:tc>
      </w:tr>
      <w:tr w:rsidR="00AF0D6E" w14:paraId="1010C889" w14:textId="77777777" w:rsidTr="00FA1A77">
        <w:trPr>
          <w:trHeight w:val="60"/>
        </w:trPr>
        <w:tc>
          <w:tcPr>
            <w:tcW w:w="3969" w:type="dxa"/>
          </w:tcPr>
          <w:p w14:paraId="664DCD86" w14:textId="61CBC116" w:rsidR="00AF0D6E" w:rsidRPr="00C06066" w:rsidRDefault="00AF0D6E" w:rsidP="00F21855">
            <w:pPr>
              <w:pStyle w:val="Body"/>
            </w:pPr>
            <w:r w:rsidRPr="00C06066">
              <w:t>Proving your identity</w:t>
            </w:r>
            <w:r w:rsidR="00FA1A77">
              <w:t>*</w:t>
            </w:r>
          </w:p>
        </w:tc>
        <w:tc>
          <w:tcPr>
            <w:tcW w:w="6236" w:type="dxa"/>
          </w:tcPr>
          <w:p w14:paraId="51D268F1" w14:textId="769B755A" w:rsidR="00AF0D6E" w:rsidRPr="00AF0D6E" w:rsidRDefault="00FA0ABC" w:rsidP="00AF0D6E">
            <w:pPr>
              <w:pStyle w:val="Body"/>
            </w:pPr>
            <w:r w:rsidRPr="00FA0ABC">
              <w:t xml:space="preserve">Current ID documents for example passport, </w:t>
            </w:r>
            <w:proofErr w:type="gramStart"/>
            <w:r w:rsidRPr="00FA0ABC">
              <w:t>drivers</w:t>
            </w:r>
            <w:proofErr w:type="gramEnd"/>
            <w:r w:rsidRPr="00FA0ABC">
              <w:t xml:space="preserve"> licence, learners permit, and Medicare card.</w:t>
            </w:r>
          </w:p>
        </w:tc>
      </w:tr>
      <w:tr w:rsidR="00AF0D6E" w14:paraId="3DD1515E" w14:textId="77777777" w:rsidTr="00FA1A77">
        <w:trPr>
          <w:trHeight w:val="60"/>
        </w:trPr>
        <w:tc>
          <w:tcPr>
            <w:tcW w:w="3969" w:type="dxa"/>
          </w:tcPr>
          <w:p w14:paraId="6EE9E138" w14:textId="0E5B3063" w:rsidR="00AF0D6E" w:rsidRPr="00C06066" w:rsidRDefault="00AF0D6E" w:rsidP="00F21855">
            <w:pPr>
              <w:pStyle w:val="Body"/>
            </w:pPr>
            <w:r w:rsidRPr="00C06066">
              <w:t>Agreeing to a national police check</w:t>
            </w:r>
            <w:r w:rsidR="00FA1A77">
              <w:t>**</w:t>
            </w:r>
          </w:p>
        </w:tc>
        <w:tc>
          <w:tcPr>
            <w:tcW w:w="6236" w:type="dxa"/>
          </w:tcPr>
          <w:p w14:paraId="1D721D0E" w14:textId="77777777" w:rsidR="00AF0D6E" w:rsidRPr="00AF0D6E" w:rsidRDefault="00AF0D6E" w:rsidP="00AF0D6E">
            <w:pPr>
              <w:pStyle w:val="Body"/>
            </w:pPr>
            <w:r w:rsidRPr="00AF0D6E">
              <w:t>Identification details, personal information, change of name documents, if relevant.</w:t>
            </w:r>
          </w:p>
        </w:tc>
      </w:tr>
      <w:tr w:rsidR="00AF0D6E" w14:paraId="231ADC0F" w14:textId="77777777" w:rsidTr="00FA1A77">
        <w:trPr>
          <w:trHeight w:val="60"/>
        </w:trPr>
        <w:tc>
          <w:tcPr>
            <w:tcW w:w="3969" w:type="dxa"/>
          </w:tcPr>
          <w:p w14:paraId="222B4E3B" w14:textId="61977264" w:rsidR="00AF0D6E" w:rsidRPr="00C06066" w:rsidRDefault="00AF0D6E" w:rsidP="00F21855">
            <w:pPr>
              <w:pStyle w:val="Body"/>
            </w:pPr>
            <w:r w:rsidRPr="00C06066">
              <w:t>Qualifying for registration</w:t>
            </w:r>
          </w:p>
        </w:tc>
        <w:tc>
          <w:tcPr>
            <w:tcW w:w="6236" w:type="dxa"/>
          </w:tcPr>
          <w:p w14:paraId="7264E10E" w14:textId="77777777" w:rsidR="00AF0D6E" w:rsidRPr="00AF0D6E" w:rsidRDefault="00AF0D6E" w:rsidP="00AF0D6E">
            <w:pPr>
              <w:pStyle w:val="Body"/>
            </w:pPr>
            <w:r w:rsidRPr="00AF0D6E">
              <w:t>Examples include copies of qualification certificates, transcripts, and employment documents.</w:t>
            </w:r>
          </w:p>
        </w:tc>
      </w:tr>
      <w:tr w:rsidR="00AF0D6E" w14:paraId="120F5AA9" w14:textId="77777777" w:rsidTr="00FA1A77">
        <w:trPr>
          <w:trHeight w:val="60"/>
        </w:trPr>
        <w:tc>
          <w:tcPr>
            <w:tcW w:w="3969" w:type="dxa"/>
          </w:tcPr>
          <w:p w14:paraId="5878FC98" w14:textId="0A0C615D" w:rsidR="00AF0D6E" w:rsidRPr="00C06066" w:rsidRDefault="00AF0D6E" w:rsidP="00F21855">
            <w:pPr>
              <w:pStyle w:val="Body"/>
            </w:pPr>
            <w:r w:rsidRPr="00C06066">
              <w:t>Criminal history</w:t>
            </w:r>
          </w:p>
        </w:tc>
        <w:tc>
          <w:tcPr>
            <w:tcW w:w="6236" w:type="dxa"/>
          </w:tcPr>
          <w:p w14:paraId="347F488F" w14:textId="3111AC04" w:rsidR="00AF0D6E" w:rsidRPr="00AF0D6E" w:rsidRDefault="00FA0ABC" w:rsidP="00AF0D6E">
            <w:pPr>
              <w:pStyle w:val="Body"/>
            </w:pPr>
            <w:r w:rsidRPr="00FA0ABC">
              <w:t>Declare and provide documents relating to any criminal charges against you, in Victoria or elsewhere.</w:t>
            </w:r>
          </w:p>
        </w:tc>
      </w:tr>
      <w:tr w:rsidR="00AF0D6E" w14:paraId="393DE171" w14:textId="77777777" w:rsidTr="00FA1A77">
        <w:trPr>
          <w:trHeight w:val="60"/>
        </w:trPr>
        <w:tc>
          <w:tcPr>
            <w:tcW w:w="3969" w:type="dxa"/>
          </w:tcPr>
          <w:p w14:paraId="7215CE86" w14:textId="17FFEA01" w:rsidR="00AF0D6E" w:rsidRPr="00C06066" w:rsidRDefault="00AF0D6E" w:rsidP="00F21855">
            <w:pPr>
              <w:pStyle w:val="Body"/>
            </w:pPr>
            <w:r w:rsidRPr="00C06066">
              <w:t>Overseas residency</w:t>
            </w:r>
          </w:p>
        </w:tc>
        <w:tc>
          <w:tcPr>
            <w:tcW w:w="6236" w:type="dxa"/>
          </w:tcPr>
          <w:p w14:paraId="49A0CF4F" w14:textId="53BE0E1C" w:rsidR="00AF0D6E" w:rsidRPr="00AF0D6E" w:rsidRDefault="00AF0D6E" w:rsidP="00AF0D6E">
            <w:pPr>
              <w:pStyle w:val="Body"/>
            </w:pPr>
            <w:r w:rsidRPr="00AF0D6E">
              <w:t>Let us know if you’ve lived outside of Australia for more than a year within the past 10 years. If yes, examples of documents required include a copy of a visa and overseas criminal check.</w:t>
            </w:r>
          </w:p>
        </w:tc>
      </w:tr>
      <w:tr w:rsidR="00AF0D6E" w14:paraId="2F100A08" w14:textId="77777777" w:rsidTr="00FA1A77">
        <w:trPr>
          <w:trHeight w:val="60"/>
        </w:trPr>
        <w:tc>
          <w:tcPr>
            <w:tcW w:w="3969" w:type="dxa"/>
          </w:tcPr>
          <w:p w14:paraId="15FE7A6E" w14:textId="4FC0EB33" w:rsidR="00AF0D6E" w:rsidRPr="00C06066" w:rsidRDefault="00AF0D6E" w:rsidP="00F21855">
            <w:pPr>
              <w:pStyle w:val="Body"/>
            </w:pPr>
            <w:r w:rsidRPr="00C06066">
              <w:t>Current relevant work details; and</w:t>
            </w:r>
          </w:p>
          <w:p w14:paraId="5EAB8149" w14:textId="42980FE8" w:rsidR="00AF0D6E" w:rsidRPr="00C06066" w:rsidRDefault="00AF0D6E" w:rsidP="00F21855">
            <w:pPr>
              <w:pStyle w:val="Body"/>
            </w:pPr>
            <w:r w:rsidRPr="00C06066">
              <w:t>Previous work experience</w:t>
            </w:r>
          </w:p>
        </w:tc>
        <w:tc>
          <w:tcPr>
            <w:tcW w:w="6236" w:type="dxa"/>
          </w:tcPr>
          <w:p w14:paraId="748BB79D" w14:textId="77777777" w:rsidR="00AF0D6E" w:rsidRPr="00AF0D6E" w:rsidRDefault="00AF0D6E" w:rsidP="00AF0D6E">
            <w:pPr>
              <w:pStyle w:val="Body"/>
            </w:pPr>
            <w:r w:rsidRPr="00AF0D6E">
              <w:t>Examples include details of current employment, payslips, statements of service and position description.</w:t>
            </w:r>
          </w:p>
        </w:tc>
      </w:tr>
      <w:tr w:rsidR="00AF0D6E" w14:paraId="3CCAEDC5" w14:textId="77777777" w:rsidTr="00FA1A77">
        <w:trPr>
          <w:trHeight w:val="60"/>
        </w:trPr>
        <w:tc>
          <w:tcPr>
            <w:tcW w:w="3969" w:type="dxa"/>
          </w:tcPr>
          <w:p w14:paraId="155DA276" w14:textId="2BC77F4B" w:rsidR="00AF0D6E" w:rsidRPr="00C06066" w:rsidRDefault="00AF0D6E" w:rsidP="00F21855">
            <w:pPr>
              <w:pStyle w:val="Body"/>
            </w:pPr>
            <w:r w:rsidRPr="00C06066">
              <w:t>Principal place of practice</w:t>
            </w:r>
          </w:p>
        </w:tc>
        <w:tc>
          <w:tcPr>
            <w:tcW w:w="6236" w:type="dxa"/>
          </w:tcPr>
          <w:p w14:paraId="442E3C45" w14:textId="77777777" w:rsidR="00AF0D6E" w:rsidRPr="00AF0D6E" w:rsidRDefault="00AF0D6E" w:rsidP="00AF0D6E">
            <w:pPr>
              <w:pStyle w:val="Body"/>
            </w:pPr>
            <w:r w:rsidRPr="00AF0D6E">
              <w:t>Details of the main location where you work.</w:t>
            </w:r>
          </w:p>
        </w:tc>
      </w:tr>
      <w:tr w:rsidR="00AF0D6E" w14:paraId="54BA232C" w14:textId="77777777" w:rsidTr="00FA1A77">
        <w:trPr>
          <w:trHeight w:val="60"/>
        </w:trPr>
        <w:tc>
          <w:tcPr>
            <w:tcW w:w="3969" w:type="dxa"/>
          </w:tcPr>
          <w:p w14:paraId="50107C14" w14:textId="3A0D501F" w:rsidR="00AF0D6E" w:rsidRDefault="00AF0D6E" w:rsidP="00F21855">
            <w:pPr>
              <w:pStyle w:val="Body"/>
            </w:pPr>
            <w:r>
              <w:t>Insurance</w:t>
            </w:r>
          </w:p>
        </w:tc>
        <w:tc>
          <w:tcPr>
            <w:tcW w:w="6236" w:type="dxa"/>
          </w:tcPr>
          <w:p w14:paraId="2374D91E" w14:textId="77777777" w:rsidR="00AF0D6E" w:rsidRPr="00AF0D6E" w:rsidRDefault="00AF0D6E" w:rsidP="00AF0D6E">
            <w:pPr>
              <w:pStyle w:val="Body"/>
            </w:pPr>
            <w:r w:rsidRPr="00AF0D6E">
              <w:t>Certificate of currency, if relevant.</w:t>
            </w:r>
          </w:p>
        </w:tc>
      </w:tr>
      <w:tr w:rsidR="00AF0D6E" w14:paraId="2F4A9BB4" w14:textId="77777777" w:rsidTr="00FA1A77">
        <w:trPr>
          <w:trHeight w:val="60"/>
        </w:trPr>
        <w:tc>
          <w:tcPr>
            <w:tcW w:w="3969" w:type="dxa"/>
          </w:tcPr>
          <w:p w14:paraId="03E42F92" w14:textId="5C1F5BB0" w:rsidR="00AF0D6E" w:rsidRDefault="00AF0D6E" w:rsidP="00F21855">
            <w:pPr>
              <w:pStyle w:val="Body"/>
            </w:pPr>
            <w:r>
              <w:t>Impairments</w:t>
            </w:r>
          </w:p>
        </w:tc>
        <w:tc>
          <w:tcPr>
            <w:tcW w:w="6236" w:type="dxa"/>
          </w:tcPr>
          <w:p w14:paraId="6401ACAF" w14:textId="77777777" w:rsidR="00AF0D6E" w:rsidRPr="00AF0D6E" w:rsidRDefault="00AF0D6E" w:rsidP="00AF0D6E">
            <w:pPr>
              <w:pStyle w:val="Body"/>
            </w:pPr>
            <w:r w:rsidRPr="00AF0D6E">
              <w:t>Declare any impairments that may affect your work, and provide supporting documents, if relevant.</w:t>
            </w:r>
          </w:p>
        </w:tc>
      </w:tr>
      <w:tr w:rsidR="00AF0D6E" w14:paraId="4BEE39EC" w14:textId="77777777" w:rsidTr="00FA1A77">
        <w:trPr>
          <w:trHeight w:val="60"/>
        </w:trPr>
        <w:tc>
          <w:tcPr>
            <w:tcW w:w="3969" w:type="dxa"/>
          </w:tcPr>
          <w:p w14:paraId="5C4411F8" w14:textId="2A716AEA" w:rsidR="00AF0D6E" w:rsidRDefault="00AF0D6E" w:rsidP="00F21855">
            <w:pPr>
              <w:pStyle w:val="Body"/>
            </w:pPr>
            <w:r>
              <w:t>Disciplinary history</w:t>
            </w:r>
          </w:p>
        </w:tc>
        <w:tc>
          <w:tcPr>
            <w:tcW w:w="6236" w:type="dxa"/>
          </w:tcPr>
          <w:p w14:paraId="3A723F2B" w14:textId="1161F29B" w:rsidR="00AF0D6E" w:rsidRPr="00AF0D6E" w:rsidRDefault="007C52F2" w:rsidP="00AF0D6E">
            <w:pPr>
              <w:pStyle w:val="Body"/>
            </w:pPr>
            <w:r w:rsidRPr="007C52F2">
              <w:t>Declare any disciplinary action or misconduct, and provide supporting documents, if relevant.</w:t>
            </w:r>
          </w:p>
        </w:tc>
      </w:tr>
      <w:tr w:rsidR="00AF0D6E" w14:paraId="31FE42EE" w14:textId="77777777" w:rsidTr="00FA1A77">
        <w:trPr>
          <w:trHeight w:val="60"/>
        </w:trPr>
        <w:tc>
          <w:tcPr>
            <w:tcW w:w="3969" w:type="dxa"/>
          </w:tcPr>
          <w:p w14:paraId="0D3102C1" w14:textId="3B864E2A" w:rsidR="00AF0D6E" w:rsidRDefault="00AF0D6E" w:rsidP="00F21855">
            <w:pPr>
              <w:pStyle w:val="Body"/>
            </w:pPr>
            <w:r>
              <w:t>Other professional registrations</w:t>
            </w:r>
          </w:p>
        </w:tc>
        <w:tc>
          <w:tcPr>
            <w:tcW w:w="6236" w:type="dxa"/>
          </w:tcPr>
          <w:p w14:paraId="2C436ECC" w14:textId="77777777" w:rsidR="00AF0D6E" w:rsidRPr="00AF0D6E" w:rsidRDefault="00AF0D6E" w:rsidP="00AF0D6E">
            <w:pPr>
              <w:pStyle w:val="Body"/>
            </w:pPr>
            <w:r w:rsidRPr="00AF0D6E">
              <w:t>Certificates from other regulatory authorities you may hold registration with, if relevant.</w:t>
            </w:r>
          </w:p>
        </w:tc>
      </w:tr>
    </w:tbl>
    <w:p w14:paraId="71DCAF0E" w14:textId="77777777" w:rsidR="00FA1A77" w:rsidRPr="00FA1A77" w:rsidRDefault="00FA1A77" w:rsidP="00FA1A77">
      <w:pPr>
        <w:pStyle w:val="Body"/>
        <w:rPr>
          <w:rStyle w:val="Hyperlinkbold"/>
          <w:b w:val="0"/>
          <w:bCs w:val="0"/>
          <w:sz w:val="20"/>
        </w:rPr>
      </w:pPr>
      <w:r w:rsidRPr="00FA1A77">
        <w:rPr>
          <w:rStyle w:val="Hyperlinkbold"/>
          <w:b w:val="0"/>
          <w:bCs w:val="0"/>
          <w:sz w:val="20"/>
        </w:rPr>
        <w:t>*</w:t>
      </w:r>
      <w:proofErr w:type="gramStart"/>
      <w:r w:rsidRPr="00FA1A77">
        <w:rPr>
          <w:rStyle w:val="Hyperlinkbold"/>
          <w:b w:val="0"/>
          <w:bCs w:val="0"/>
          <w:sz w:val="20"/>
        </w:rPr>
        <w:t>if</w:t>
      </w:r>
      <w:proofErr w:type="gramEnd"/>
      <w:r w:rsidRPr="00FA1A77">
        <w:rPr>
          <w:rStyle w:val="Hyperlinkbold"/>
          <w:b w:val="0"/>
          <w:bCs w:val="0"/>
          <w:sz w:val="20"/>
        </w:rPr>
        <w:t xml:space="preserve"> you have stored your verified identity with Service Victoria then you won’t need to prove your identity again</w:t>
      </w:r>
    </w:p>
    <w:p w14:paraId="025A6E7F" w14:textId="3A349729" w:rsidR="00AF0D6E" w:rsidRPr="00FA1A77" w:rsidRDefault="00FA1A77" w:rsidP="00FA1A77">
      <w:pPr>
        <w:pStyle w:val="Body"/>
        <w:rPr>
          <w:rStyle w:val="Hyperlinkbold"/>
          <w:b w:val="0"/>
          <w:bCs w:val="0"/>
          <w:sz w:val="20"/>
        </w:rPr>
      </w:pPr>
      <w:r w:rsidRPr="00FA1A77">
        <w:rPr>
          <w:rStyle w:val="Hyperlinkbold"/>
          <w:b w:val="0"/>
          <w:bCs w:val="0"/>
          <w:sz w:val="20"/>
        </w:rPr>
        <w:t xml:space="preserve">**if you already have a NDIS Worker Screening ID number you can provide this when you apply.  You won’t need to undergo </w:t>
      </w:r>
      <w:proofErr w:type="gramStart"/>
      <w:r w:rsidRPr="00FA1A77">
        <w:rPr>
          <w:rStyle w:val="Hyperlinkbold"/>
          <w:b w:val="0"/>
          <w:bCs w:val="0"/>
          <w:sz w:val="20"/>
        </w:rPr>
        <w:t>a national police</w:t>
      </w:r>
      <w:proofErr w:type="gramEnd"/>
      <w:r w:rsidRPr="00FA1A77">
        <w:rPr>
          <w:rStyle w:val="Hyperlinkbold"/>
          <w:b w:val="0"/>
          <w:bCs w:val="0"/>
          <w:sz w:val="20"/>
        </w:rPr>
        <w:t xml:space="preserve"> check again.</w:t>
      </w:r>
    </w:p>
    <w:p w14:paraId="624D9CEE" w14:textId="77777777" w:rsidR="00AF0D6E" w:rsidRPr="00AF0D6E" w:rsidRDefault="00AF0D6E" w:rsidP="00AF0D6E">
      <w:pPr>
        <w:pStyle w:val="Heading1"/>
      </w:pPr>
      <w:r w:rsidRPr="00AF0D6E">
        <w:lastRenderedPageBreak/>
        <w:t>The disability worker register</w:t>
      </w:r>
    </w:p>
    <w:p w14:paraId="568A4967" w14:textId="748C1737" w:rsidR="00AF0D6E" w:rsidRPr="00AF0D6E" w:rsidRDefault="00AF0D6E" w:rsidP="00AF0D6E">
      <w:pPr>
        <w:pStyle w:val="Body"/>
      </w:pPr>
      <w:r w:rsidRPr="00AF0D6E">
        <w:t xml:space="preserve">All registered disability workers are listed on the public register of Victorian disability workers </w:t>
      </w:r>
      <w:r w:rsidR="004974FB">
        <w:t>on the</w:t>
      </w:r>
      <w:r w:rsidR="00C55CE4" w:rsidRPr="00AF0D6E">
        <w:t xml:space="preserve"> </w:t>
      </w:r>
      <w:hyperlink r:id="rId24" w:history="1">
        <w:hyperlink r:id="rId25" w:history="1">
          <w:r w:rsidR="00C55CE4" w:rsidRPr="00DD5B19">
            <w:rPr>
              <w:rStyle w:val="Hyperlink"/>
            </w:rPr>
            <w:t>Victorian Disability Worker Commission</w:t>
          </w:r>
        </w:hyperlink>
        <w:r w:rsidR="00C55CE4" w:rsidRPr="00AF0D6E">
          <w:t xml:space="preserve"> website</w:t>
        </w:r>
      </w:hyperlink>
      <w:r w:rsidR="00C55CE4">
        <w:t xml:space="preserve"> &lt;</w:t>
      </w:r>
      <w:r w:rsidR="00C55CE4" w:rsidRPr="00C55CE4">
        <w:rPr>
          <w:rStyle w:val="Hyperlinkbold"/>
          <w:b w:val="0"/>
          <w:bCs w:val="0"/>
        </w:rPr>
        <w:t>vdwc.vic.gov.au&gt;</w:t>
      </w:r>
      <w:r w:rsidRPr="00AF0D6E">
        <w:t>.</w:t>
      </w:r>
    </w:p>
    <w:p w14:paraId="122ED754" w14:textId="77777777" w:rsidR="00AF0D6E" w:rsidRPr="00AF0D6E" w:rsidRDefault="00AF0D6E" w:rsidP="00AF0D6E">
      <w:pPr>
        <w:pStyle w:val="Heading1"/>
      </w:pPr>
      <w:r w:rsidRPr="00AF0D6E">
        <w:t>Code of Conduct</w:t>
      </w:r>
    </w:p>
    <w:p w14:paraId="2A075C00" w14:textId="77777777" w:rsidR="00AF0D6E" w:rsidRPr="00AF0D6E" w:rsidRDefault="00AF0D6E" w:rsidP="00AF0D6E">
      <w:pPr>
        <w:pStyle w:val="Body"/>
      </w:pPr>
      <w:r w:rsidRPr="00AF0D6E">
        <w:t>The Code of Conduct is a legal requirement and applies to all disability workers delivering disability services in Victoria, regardless of their funding source.</w:t>
      </w:r>
    </w:p>
    <w:p w14:paraId="77614576" w14:textId="77777777" w:rsidR="00AF0D6E" w:rsidRPr="00AF0D6E" w:rsidRDefault="00AF0D6E" w:rsidP="00AF0D6E">
      <w:pPr>
        <w:pStyle w:val="Body"/>
      </w:pPr>
      <w:r w:rsidRPr="00AF0D6E">
        <w:t xml:space="preserve">The Disability Service Safeguards Code of Conduct is set out in the Disability Service Safeguards Regulations 2020, which are rules made under the </w:t>
      </w:r>
      <w:r w:rsidRPr="00DF022A">
        <w:rPr>
          <w:i/>
          <w:iCs/>
        </w:rPr>
        <w:t>Disability Service Safeguards Act 2018</w:t>
      </w:r>
      <w:r w:rsidRPr="00AF0D6E">
        <w:t xml:space="preserve"> (the Act). The Code adopts the same requirements as the NDIS Code of Conduct. This means the same requirements apply to all disability workers, regardless of whether they are funded through NDIS or other providers.</w:t>
      </w:r>
    </w:p>
    <w:p w14:paraId="69B2BB6C" w14:textId="77777777" w:rsidR="00AF0D6E" w:rsidRPr="00AF0D6E" w:rsidRDefault="00AF0D6E" w:rsidP="00AF0D6E">
      <w:pPr>
        <w:pStyle w:val="Body"/>
      </w:pPr>
      <w:r w:rsidRPr="00AF0D6E">
        <w:t>The Code requires that disability workers, in providing supports or services to people with a disability, must:</w:t>
      </w:r>
    </w:p>
    <w:p w14:paraId="08CD0C4F" w14:textId="0A61B345" w:rsidR="00AF0D6E" w:rsidRPr="00AF0D6E" w:rsidRDefault="00AF0D6E" w:rsidP="00AF0D6E">
      <w:pPr>
        <w:pStyle w:val="Bullet1"/>
      </w:pPr>
      <w:r w:rsidRPr="00AF0D6E">
        <w:t xml:space="preserve">act with respect for individual rights to freedom of expression, self-determination and decision-making in accordance with applicable laws and </w:t>
      </w:r>
      <w:proofErr w:type="gramStart"/>
      <w:r w:rsidRPr="00AF0D6E">
        <w:t>conventions</w:t>
      </w:r>
      <w:proofErr w:type="gramEnd"/>
    </w:p>
    <w:p w14:paraId="3D5DDFA8" w14:textId="323ABA48" w:rsidR="00AF0D6E" w:rsidRPr="00AF0D6E" w:rsidRDefault="00AF0D6E" w:rsidP="00AF0D6E">
      <w:pPr>
        <w:pStyle w:val="Bullet1"/>
      </w:pPr>
      <w:r w:rsidRPr="00AF0D6E">
        <w:t xml:space="preserve">respect the privacy of people with </w:t>
      </w:r>
      <w:proofErr w:type="gramStart"/>
      <w:r w:rsidRPr="00AF0D6E">
        <w:t>disability</w:t>
      </w:r>
      <w:proofErr w:type="gramEnd"/>
    </w:p>
    <w:p w14:paraId="555A0945" w14:textId="05D0F02B" w:rsidR="00AF0D6E" w:rsidRPr="00AF0D6E" w:rsidRDefault="00AF0D6E" w:rsidP="00AF0D6E">
      <w:pPr>
        <w:pStyle w:val="Bullet1"/>
      </w:pPr>
      <w:r w:rsidRPr="00AF0D6E">
        <w:t xml:space="preserve">provide supports and services in a safe and competent manner, with care and </w:t>
      </w:r>
      <w:proofErr w:type="gramStart"/>
      <w:r w:rsidRPr="00AF0D6E">
        <w:t>skill</w:t>
      </w:r>
      <w:proofErr w:type="gramEnd"/>
    </w:p>
    <w:p w14:paraId="7A2282B7" w14:textId="28EAE6D6" w:rsidR="00AF0D6E" w:rsidRPr="00AF0D6E" w:rsidRDefault="00AF0D6E" w:rsidP="00AF0D6E">
      <w:pPr>
        <w:pStyle w:val="Bullet1"/>
      </w:pPr>
      <w:r w:rsidRPr="00AF0D6E">
        <w:t xml:space="preserve">act with integrity, honesty and </w:t>
      </w:r>
      <w:proofErr w:type="gramStart"/>
      <w:r w:rsidRPr="00AF0D6E">
        <w:t>transparency</w:t>
      </w:r>
      <w:proofErr w:type="gramEnd"/>
    </w:p>
    <w:p w14:paraId="18FDA0D7" w14:textId="48B05C0A" w:rsidR="00AF0D6E" w:rsidRPr="00AF0D6E" w:rsidRDefault="00AF0D6E" w:rsidP="00AF0D6E">
      <w:pPr>
        <w:pStyle w:val="Bullet1"/>
      </w:pPr>
      <w:r w:rsidRPr="00AF0D6E">
        <w:t xml:space="preserve">promptly take steps to raise and act on concerns about matters that may impact the quality and safety of supports and services provided to people with </w:t>
      </w:r>
      <w:proofErr w:type="gramStart"/>
      <w:r w:rsidRPr="00AF0D6E">
        <w:t>disability</w:t>
      </w:r>
      <w:proofErr w:type="gramEnd"/>
    </w:p>
    <w:p w14:paraId="55102368" w14:textId="789C7F65" w:rsidR="00AF0D6E" w:rsidRPr="00AF0D6E" w:rsidRDefault="00AF0D6E" w:rsidP="00AF0D6E">
      <w:pPr>
        <w:pStyle w:val="Bullet1"/>
      </w:pPr>
      <w:r w:rsidRPr="00AF0D6E">
        <w:t xml:space="preserve">take all reasonable steps to prevent and respond to all forms of violence against, and exploitation, neglect and abuse of, people with </w:t>
      </w:r>
      <w:proofErr w:type="gramStart"/>
      <w:r w:rsidRPr="00AF0D6E">
        <w:t>disability</w:t>
      </w:r>
      <w:proofErr w:type="gramEnd"/>
    </w:p>
    <w:p w14:paraId="672B3BAC" w14:textId="560BC32F" w:rsidR="00AF0D6E" w:rsidRPr="00AF0D6E" w:rsidRDefault="00AF0D6E" w:rsidP="00AF0D6E">
      <w:pPr>
        <w:pStyle w:val="Bullet1"/>
      </w:pPr>
      <w:r w:rsidRPr="00AF0D6E">
        <w:t>take all reasonable steps to prevent and respond to sexual misconduct.</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01B09BDF" w:rsidR="008767D9" w:rsidRPr="00297053" w:rsidRDefault="005479E1" w:rsidP="00297053">
      <w:pPr>
        <w:pStyle w:val="Body"/>
        <w:rPr>
          <w:color w:val="004C97"/>
          <w:u w:val="dotted"/>
        </w:rPr>
      </w:pPr>
      <w:r>
        <w:t xml:space="preserve">Visit </w:t>
      </w:r>
      <w:hyperlink r:id="rId26"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7" w:history="1">
        <w:r w:rsidRPr="005479E1">
          <w:rPr>
            <w:rStyle w:val="Hyperlink"/>
          </w:rPr>
          <w:t>newsletter</w:t>
        </w:r>
      </w:hyperlink>
      <w:r>
        <w:rPr>
          <w:rStyle w:val="Hyperlink"/>
        </w:rPr>
        <w:br/>
      </w:r>
      <w:r>
        <w:t xml:space="preserve">Follow us on </w:t>
      </w:r>
      <w:hyperlink r:id="rId28" w:history="1">
        <w:r w:rsidRPr="005479E1">
          <w:rPr>
            <w:rStyle w:val="Hyperlink"/>
          </w:rPr>
          <w:t>Facebook</w:t>
        </w:r>
      </w:hyperlink>
      <w:r>
        <w:t xml:space="preserve">, </w:t>
      </w:r>
      <w:hyperlink r:id="rId29" w:history="1">
        <w:r w:rsidR="00E62132">
          <w:rPr>
            <w:rStyle w:val="Hyperlink"/>
          </w:rPr>
          <w:t>X</w:t>
        </w:r>
      </w:hyperlink>
      <w:r>
        <w:t xml:space="preserve"> and/or </w:t>
      </w:r>
      <w:hyperlink r:id="rId30" w:history="1">
        <w:r w:rsidRPr="005479E1">
          <w:rPr>
            <w:rStyle w:val="Hyperlink"/>
          </w:rPr>
          <w:t>LinkedIn</w:t>
        </w:r>
      </w:hyperlink>
    </w:p>
    <w:sectPr w:rsidR="008767D9" w:rsidRPr="00297053"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74674" w14:textId="77777777" w:rsidR="00B55347" w:rsidRDefault="00B55347">
      <w:r>
        <w:separator/>
      </w:r>
    </w:p>
    <w:p w14:paraId="2EB68A83" w14:textId="77777777" w:rsidR="00B55347" w:rsidRDefault="00B55347"/>
    <w:p w14:paraId="2BEC8A2D" w14:textId="77777777" w:rsidR="00B55347" w:rsidRDefault="00B55347"/>
  </w:endnote>
  <w:endnote w:type="continuationSeparator" w:id="0">
    <w:p w14:paraId="69381057" w14:textId="77777777" w:rsidR="00B55347" w:rsidRDefault="00B55347">
      <w:r>
        <w:continuationSeparator/>
      </w:r>
    </w:p>
    <w:p w14:paraId="26D7BAA4" w14:textId="77777777" w:rsidR="00B55347" w:rsidRDefault="00B55347"/>
    <w:p w14:paraId="3D1FE1AC" w14:textId="77777777" w:rsidR="00B55347" w:rsidRDefault="00B553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variable"/>
    <w:sig w:usb0="00000007" w:usb1="00000000" w:usb2="00000000" w:usb3="00000000" w:csb0="00000093"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995E5" w14:textId="77777777" w:rsidR="00B55347" w:rsidRDefault="00B55347" w:rsidP="00207717">
      <w:pPr>
        <w:spacing w:before="120"/>
      </w:pPr>
      <w:r>
        <w:separator/>
      </w:r>
    </w:p>
    <w:p w14:paraId="76283E17" w14:textId="77777777" w:rsidR="00B55347" w:rsidRDefault="00B55347"/>
  </w:footnote>
  <w:footnote w:type="continuationSeparator" w:id="0">
    <w:p w14:paraId="1E69377E" w14:textId="77777777" w:rsidR="00B55347" w:rsidRDefault="00B55347">
      <w:r>
        <w:continuationSeparator/>
      </w:r>
    </w:p>
    <w:p w14:paraId="4582B20B" w14:textId="77777777" w:rsidR="00B55347" w:rsidRDefault="00B55347"/>
    <w:p w14:paraId="41F52A19" w14:textId="77777777" w:rsidR="00B55347" w:rsidRDefault="00B553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6FF9EB1D" w:rsidR="00E261B3" w:rsidRPr="0051568D" w:rsidRDefault="00F21855" w:rsidP="0017674D">
    <w:pPr>
      <w:pStyle w:val="Header"/>
    </w:pPr>
    <w:r w:rsidRPr="00F21855">
      <w:t xml:space="preserve">Registration information for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E188DA6C"/>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E188DA6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4E34FF"/>
    <w:multiLevelType w:val="multilevel"/>
    <w:tmpl w:val="BB7E7452"/>
    <w:lvl w:ilvl="0">
      <w:start w:val="1"/>
      <w:numFmt w:val="decimal"/>
      <w:lvlText w:val="%1."/>
      <w:lvlJc w:val="left"/>
      <w:pPr>
        <w:ind w:left="360" w:hanging="360"/>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4"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E672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3"/>
  </w:num>
  <w:num w:numId="25" w16cid:durableId="2134132319">
    <w:abstractNumId w:val="28"/>
  </w:num>
  <w:num w:numId="26" w16cid:durableId="405997665">
    <w:abstractNumId w:val="23"/>
  </w:num>
  <w:num w:numId="27" w16cid:durableId="1979647723">
    <w:abstractNumId w:val="11"/>
  </w:num>
  <w:num w:numId="28" w16cid:durableId="1452432482">
    <w:abstractNumId w:val="34"/>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2"/>
  </w:num>
  <w:num w:numId="44" w16cid:durableId="808744953">
    <w:abstractNumId w:val="27"/>
  </w:num>
  <w:num w:numId="45" w16cid:durableId="1376194262">
    <w:abstractNumId w:val="18"/>
  </w:num>
  <w:num w:numId="46" w16cid:durableId="1516070567">
    <w:abstractNumId w:val="19"/>
  </w:num>
  <w:num w:numId="47" w16cid:durableId="971904621">
    <w:abstractNumId w:val="35"/>
  </w:num>
  <w:num w:numId="48" w16cid:durableId="1262758214">
    <w:abstractNumId w:val="31"/>
  </w:num>
  <w:num w:numId="49" w16cid:durableId="1836217841">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4AA"/>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291"/>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F0E"/>
    <w:rsid w:val="003B408A"/>
    <w:rsid w:val="003C08A2"/>
    <w:rsid w:val="003C2045"/>
    <w:rsid w:val="003C43A1"/>
    <w:rsid w:val="003C4FC0"/>
    <w:rsid w:val="003C5344"/>
    <w:rsid w:val="003C55F4"/>
    <w:rsid w:val="003C6A59"/>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974FB"/>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0A4B"/>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3B8"/>
    <w:rsid w:val="005D6597"/>
    <w:rsid w:val="005E14E7"/>
    <w:rsid w:val="005E2091"/>
    <w:rsid w:val="005E26A3"/>
    <w:rsid w:val="005E2ECB"/>
    <w:rsid w:val="005E447E"/>
    <w:rsid w:val="005E4FD1"/>
    <w:rsid w:val="005E77AF"/>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38D7"/>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00F1"/>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52F2"/>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66FE"/>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0D6E"/>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5347"/>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066"/>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55CE4"/>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773"/>
    <w:rsid w:val="00DE2D04"/>
    <w:rsid w:val="00DE3250"/>
    <w:rsid w:val="00DE6028"/>
    <w:rsid w:val="00DE6C85"/>
    <w:rsid w:val="00DE78A3"/>
    <w:rsid w:val="00DF022A"/>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794C"/>
    <w:rsid w:val="00E71591"/>
    <w:rsid w:val="00E71CEB"/>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1855"/>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2E2D"/>
    <w:rsid w:val="00F938BA"/>
    <w:rsid w:val="00F93DFD"/>
    <w:rsid w:val="00F97919"/>
    <w:rsid w:val="00FA0ABC"/>
    <w:rsid w:val="00FA1A77"/>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AF0D6E"/>
    <w:pPr>
      <w:tabs>
        <w:tab w:val="clear" w:pos="227"/>
      </w:tabs>
      <w:ind w:left="454"/>
    </w:pPr>
    <w:rPr>
      <w14:ligatures w14:val="standardContextual"/>
    </w:rPr>
  </w:style>
  <w:style w:type="paragraph" w:customStyle="1" w:styleId="BodyBullet2LastBody">
    <w:name w:val="Body Bullet 2 Last (Body)"/>
    <w:basedOn w:val="BodyBullet2Body"/>
    <w:uiPriority w:val="99"/>
    <w:rsid w:val="00AF0D6E"/>
    <w:pPr>
      <w:spacing w:after="113"/>
    </w:pPr>
  </w:style>
  <w:style w:type="paragraph" w:customStyle="1" w:styleId="ChecklistbulletBody">
    <w:name w:val="Checklist bullet (Body)"/>
    <w:basedOn w:val="BodyCopyBody"/>
    <w:uiPriority w:val="99"/>
    <w:rsid w:val="00AF0D6E"/>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5D33B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yperlink" Target="https://www.vdwc.vic.gov.au/" TargetMode="External"/><Relationship Id="rId3" Type="http://schemas.openxmlformats.org/officeDocument/2006/relationships/customXml" Target="../customXml/item3.xml"/><Relationship Id="rId21" Type="http://schemas.openxmlformats.org/officeDocument/2006/relationships/hyperlink" Target="https://www.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s://www.vdwc.vic.gov.au/" TargetMode="External"/><Relationship Id="rId2" Type="http://schemas.openxmlformats.org/officeDocument/2006/relationships/customXml" Target="../customXml/item2.xml"/><Relationship Id="rId16" Type="http://schemas.openxmlformats.org/officeDocument/2006/relationships/hyperlink" Target="http://vdwc.vic.gov.au/registration-standards" TargetMode="External"/><Relationship Id="rId20" Type="http://schemas.openxmlformats.org/officeDocument/2006/relationships/hyperlink" Target="http://www.vdwc.vic.gov.au" TargetMode="External"/><Relationship Id="rId29" Type="http://schemas.openxmlformats.org/officeDocument/2006/relationships/hyperlink" Target="https://twitter.com/vdwcommission?lan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vdwc.vic.gov.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dwc.vic.gov.au/" TargetMode="External"/><Relationship Id="rId28" Type="http://schemas.openxmlformats.org/officeDocument/2006/relationships/hyperlink" Target="https://www.facebook.com/VDWCommission" TargetMode="External"/><Relationship Id="rId10" Type="http://schemas.openxmlformats.org/officeDocument/2006/relationships/endnotes" Target="endnotes.xml"/><Relationship Id="rId19" Type="http://schemas.openxmlformats.org/officeDocument/2006/relationships/hyperlink" Target="http://registration@vdwc.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vdwc.vic.gov.au" TargetMode="External"/><Relationship Id="rId27" Type="http://schemas.openxmlformats.org/officeDocument/2006/relationships/hyperlink" Target="https://www.vdwc.vic.gov.au/subscribe" TargetMode="External"/><Relationship Id="rId30" Type="http://schemas.openxmlformats.org/officeDocument/2006/relationships/hyperlink" Target="https://www.linkedin.com/company/vdwcommiss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fdefc27-9daa-4412-9bc3-ba173f0af37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04F20F19C4104BBBAB94593FED5702" ma:contentTypeVersion="18" ma:contentTypeDescription="Create a new document." ma:contentTypeScope="" ma:versionID="f7531abf48b76d05d64a90e3d6db86ee">
  <xsd:schema xmlns:xsd="http://www.w3.org/2001/XMLSchema" xmlns:xs="http://www.w3.org/2001/XMLSchema" xmlns:p="http://schemas.microsoft.com/office/2006/metadata/properties" xmlns:ns2="3fdefc27-9daa-4412-9bc3-ba173f0af375" xmlns:ns3="81ce4eaa-4cb8-4908-9479-89279dfc8e74" xmlns:ns4="5ce0f2b5-5be5-4508-bce9-d7011ece0659" targetNamespace="http://schemas.microsoft.com/office/2006/metadata/properties" ma:root="true" ma:fieldsID="914719970bfc310085aba3c8941c38a7" ns2:_="" ns3:_="" ns4:_="">
    <xsd:import namespace="3fdefc27-9daa-4412-9bc3-ba173f0af375"/>
    <xsd:import namespace="81ce4eaa-4cb8-4908-9479-89279dfc8e7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efc27-9daa-4412-9bc3-ba173f0af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e4eaa-4cb8-4908-9479-89279dfc8e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7dbd580-1f03-45fe-bd60-673d25e25a5a}" ma:internalName="TaxCatchAll" ma:showField="CatchAllData" ma:web="81ce4eaa-4cb8-4908-9479-89279dfc8e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7325A4E9-53B5-4C04-B07E-E16416D08FF8}"/>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1</TotalTime>
  <Pages>6</Pages>
  <Words>1577</Words>
  <Characters>10121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11675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disability workers</dc:title>
  <dc:subject>Registration information for disability workers</dc:subject>
  <dc:creator>Victorian Disability Workers Commission</dc:creator>
  <cp:keywords>Victorian, Disability, Workers, Commission, disability workers, factsheet</cp:keywords>
  <dc:description/>
  <cp:lastModifiedBy>Katie Kiley (VDWC)</cp:lastModifiedBy>
  <cp:revision>2</cp:revision>
  <cp:lastPrinted>2021-01-29T05:27:00Z</cp:lastPrinted>
  <dcterms:created xsi:type="dcterms:W3CDTF">2024-06-24T02:21:00Z</dcterms:created>
  <dcterms:modified xsi:type="dcterms:W3CDTF">2024-06-24T02:21:00Z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0x0101002F04F20F19C4104BBBAB94593FED5702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